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A24" w:rsidRPr="008A684E" w:rsidRDefault="00EE55B9" w:rsidP="004139C2">
      <w:pPr>
        <w:pStyle w:val="NoSpacing"/>
        <w:ind w:left="-1080" w:right="-1080"/>
        <w:rPr>
          <w:rFonts w:cs="Arial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EE87336" wp14:editId="1218BBF6">
            <wp:extent cx="7239000" cy="72660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44787" cy="727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A24" w:rsidRPr="008A6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1CB" w:rsidRDefault="00A631CB" w:rsidP="006C1A15">
      <w:r>
        <w:separator/>
      </w:r>
    </w:p>
  </w:endnote>
  <w:endnote w:type="continuationSeparator" w:id="0">
    <w:p w:rsidR="00A631CB" w:rsidRDefault="00A631CB" w:rsidP="006C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1CB" w:rsidRDefault="00A631CB" w:rsidP="006C1A15">
      <w:r>
        <w:separator/>
      </w:r>
    </w:p>
  </w:footnote>
  <w:footnote w:type="continuationSeparator" w:id="0">
    <w:p w:rsidR="00A631CB" w:rsidRDefault="00A631CB" w:rsidP="006C1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519"/>
    <w:multiLevelType w:val="hybridMultilevel"/>
    <w:tmpl w:val="AFA01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D2998"/>
    <w:multiLevelType w:val="hybridMultilevel"/>
    <w:tmpl w:val="EFBA4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86E1A"/>
    <w:multiLevelType w:val="hybridMultilevel"/>
    <w:tmpl w:val="69FE9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F010A"/>
    <w:multiLevelType w:val="hybridMultilevel"/>
    <w:tmpl w:val="1444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16F83"/>
    <w:multiLevelType w:val="hybridMultilevel"/>
    <w:tmpl w:val="A3989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55FA3"/>
    <w:multiLevelType w:val="hybridMultilevel"/>
    <w:tmpl w:val="1D968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E003F"/>
    <w:multiLevelType w:val="hybridMultilevel"/>
    <w:tmpl w:val="BB346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F2499"/>
    <w:multiLevelType w:val="hybridMultilevel"/>
    <w:tmpl w:val="8A22A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66D31"/>
    <w:multiLevelType w:val="hybridMultilevel"/>
    <w:tmpl w:val="E8C43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D58B5"/>
    <w:multiLevelType w:val="hybridMultilevel"/>
    <w:tmpl w:val="C8E0C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94BEF"/>
    <w:multiLevelType w:val="hybridMultilevel"/>
    <w:tmpl w:val="9C421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C61AC"/>
    <w:multiLevelType w:val="hybridMultilevel"/>
    <w:tmpl w:val="03CC2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35546"/>
    <w:multiLevelType w:val="hybridMultilevel"/>
    <w:tmpl w:val="6BF2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B2586"/>
    <w:multiLevelType w:val="hybridMultilevel"/>
    <w:tmpl w:val="8F4E2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C220E"/>
    <w:multiLevelType w:val="hybridMultilevel"/>
    <w:tmpl w:val="1EA6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E4458"/>
    <w:multiLevelType w:val="hybridMultilevel"/>
    <w:tmpl w:val="975AE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62C2F"/>
    <w:multiLevelType w:val="hybridMultilevel"/>
    <w:tmpl w:val="04B03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3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5"/>
  </w:num>
  <w:num w:numId="11">
    <w:abstractNumId w:val="16"/>
  </w:num>
  <w:num w:numId="12">
    <w:abstractNumId w:val="11"/>
  </w:num>
  <w:num w:numId="13">
    <w:abstractNumId w:val="0"/>
  </w:num>
  <w:num w:numId="14">
    <w:abstractNumId w:val="15"/>
  </w:num>
  <w:num w:numId="15">
    <w:abstractNumId w:val="8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182"/>
    <w:rsid w:val="000271DF"/>
    <w:rsid w:val="00070E20"/>
    <w:rsid w:val="00333965"/>
    <w:rsid w:val="004139C2"/>
    <w:rsid w:val="004A7117"/>
    <w:rsid w:val="00543A24"/>
    <w:rsid w:val="006120B4"/>
    <w:rsid w:val="006138E0"/>
    <w:rsid w:val="006C1A15"/>
    <w:rsid w:val="007313D2"/>
    <w:rsid w:val="00777182"/>
    <w:rsid w:val="007E5BC6"/>
    <w:rsid w:val="0088647E"/>
    <w:rsid w:val="008A684E"/>
    <w:rsid w:val="009512A7"/>
    <w:rsid w:val="00A631CB"/>
    <w:rsid w:val="00B90AE4"/>
    <w:rsid w:val="00C5363C"/>
    <w:rsid w:val="00D02375"/>
    <w:rsid w:val="00D42CDC"/>
    <w:rsid w:val="00E36271"/>
    <w:rsid w:val="00EB5120"/>
    <w:rsid w:val="00EE55B9"/>
    <w:rsid w:val="00F4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76E8"/>
  <w15:chartTrackingRefBased/>
  <w15:docId w15:val="{7A57DBD0-9260-44FC-849F-09163022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1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718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77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182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18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82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D0237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1A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A1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1A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A1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3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89386087.dotm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the Census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 Reich (CENSUS/EWD FED)</dc:creator>
  <cp:keywords/>
  <dc:description/>
  <cp:lastModifiedBy>Michael R Reich (CENSUS/EWD FED)</cp:lastModifiedBy>
  <cp:revision>4</cp:revision>
  <dcterms:created xsi:type="dcterms:W3CDTF">2017-09-07T12:28:00Z</dcterms:created>
  <dcterms:modified xsi:type="dcterms:W3CDTF">2017-09-07T12:38:00Z</dcterms:modified>
</cp:coreProperties>
</file>